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43B" w:rsidRPr="00255353" w:rsidRDefault="0068243B" w:rsidP="002E4531">
      <w:pPr>
        <w:pStyle w:val="NoSpacing"/>
        <w:rPr>
          <w:lang w:val="vi-VN"/>
        </w:rPr>
      </w:pPr>
      <w:r w:rsidRPr="00255353">
        <w:rPr>
          <w:lang w:val="vi-VN"/>
        </w:rPr>
        <w:t xml:space="preserve">TRƯỜNG CAO ĐẲNG KỸ THUẬT   </w:t>
      </w:r>
      <w:r w:rsidRPr="00255353">
        <w:t xml:space="preserve">  </w:t>
      </w:r>
      <w:r>
        <w:t xml:space="preserve">                    </w:t>
      </w:r>
      <w:r w:rsidRPr="00255353">
        <w:rPr>
          <w:lang w:val="vi-VN"/>
        </w:rPr>
        <w:t>CỘNG HÒA XÃ HỘI CHỦ NGHĨA VIỆT NAM</w:t>
      </w:r>
    </w:p>
    <w:p w:rsidR="0068243B" w:rsidRPr="00255353" w:rsidRDefault="0068243B" w:rsidP="002E4531">
      <w:pPr>
        <w:ind w:left="-360"/>
        <w:rPr>
          <w:rFonts w:ascii="Times New Roman" w:hAnsi="Times New Roman"/>
        </w:rPr>
      </w:pPr>
      <w:r w:rsidRPr="00255353">
        <w:rPr>
          <w:rFonts w:ascii="Times New Roman" w:hAnsi="Times New Roman"/>
          <w:lang w:val="vi-VN"/>
        </w:rPr>
        <w:t xml:space="preserve">  </w:t>
      </w:r>
      <w:r w:rsidRPr="00255353">
        <w:rPr>
          <w:rFonts w:ascii="Times New Roman" w:hAnsi="Times New Roman"/>
        </w:rPr>
        <w:t xml:space="preserve"> LÝ TỰ TRỌNG TP.HỒ CHÍ MINH</w:t>
      </w:r>
      <w:r w:rsidRPr="00255353">
        <w:rPr>
          <w:rFonts w:ascii="Times New Roman" w:hAnsi="Times New Roman"/>
        </w:rPr>
        <w:tab/>
      </w:r>
      <w:r w:rsidRPr="00255353">
        <w:rPr>
          <w:rFonts w:ascii="Times New Roman" w:hAnsi="Times New Roman"/>
        </w:rPr>
        <w:tab/>
        <w:t xml:space="preserve">  </w:t>
      </w:r>
      <w:r w:rsidRPr="00255353">
        <w:rPr>
          <w:rFonts w:ascii="Times New Roman" w:hAnsi="Times New Roman"/>
        </w:rPr>
        <w:tab/>
        <w:t xml:space="preserve">   </w:t>
      </w:r>
      <w:r w:rsidRPr="00255353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68243B" w:rsidRPr="00255353" w:rsidRDefault="0068243B" w:rsidP="002E453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</w:rPr>
      </w:pPr>
      <w:r>
        <w:rPr>
          <w:noProof/>
        </w:rPr>
        <w:pict>
          <v:line id="Line 3" o:spid="_x0000_s1026" style="position:absolute;flip:y;z-index:251657728;visibility:visible;mso-wrap-distance-top:-3e-5mm;mso-wrap-distance-bottom:-3e-5mm" from="246.6pt,3.15pt" to="417.6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AMirfV2gAAAAcBAAAPAAAAAAAAAAAAAAAAAHEEAABkcnMvZG93bnJldi54bWxQSwUGAAAAAAQA&#10;BADzAAAAeAUAAAAA&#10;"/>
        </w:pict>
      </w:r>
      <w:r>
        <w:rPr>
          <w:noProof/>
        </w:rPr>
        <w:pict>
          <v:line id="Line 2" o:spid="_x0000_s1027" style="position:absolute;z-index:251656704;visibility:visible;mso-wrap-distance-left:3.17497mm;mso-wrap-distance-top:-3e-5mm;mso-wrap-distance-right:3.17497mm;mso-wrap-distance-bottom:-3e-5mm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</w:pict>
      </w:r>
      <w:r w:rsidRPr="00255353">
        <w:rPr>
          <w:rFonts w:ascii="Times New Roman" w:hAnsi="Times New Roman"/>
          <w:b/>
        </w:rPr>
        <w:t xml:space="preserve">      Khoa Công Nghệ Nhiệt – Lạnh</w:t>
      </w:r>
      <w:r w:rsidRPr="00255353">
        <w:rPr>
          <w:rFonts w:ascii="Times New Roman" w:hAnsi="Times New Roman"/>
          <w:lang w:val="vi-VN"/>
        </w:rPr>
        <w:tab/>
      </w:r>
      <w:r w:rsidRPr="00255353">
        <w:rPr>
          <w:rFonts w:ascii="Times New Roman" w:hAnsi="Times New Roman"/>
          <w:lang w:val="vi-VN"/>
        </w:rPr>
        <w:tab/>
      </w:r>
      <w:r w:rsidRPr="00255353">
        <w:rPr>
          <w:rFonts w:ascii="Times New Roman" w:hAnsi="Times New Roman"/>
          <w:lang w:val="vi-VN"/>
        </w:rPr>
        <w:tab/>
        <w:t xml:space="preserve">          </w:t>
      </w:r>
    </w:p>
    <w:p w:rsidR="0068243B" w:rsidRPr="0003599A" w:rsidRDefault="0068243B" w:rsidP="0003599A">
      <w:pPr>
        <w:spacing w:before="120" w:after="120" w:line="340" w:lineRule="exact"/>
        <w:ind w:left="-567" w:hanging="851"/>
        <w:rPr>
          <w:rFonts w:ascii="Times New Roman" w:hAnsi="Times New Roman"/>
          <w:i/>
          <w:sz w:val="26"/>
          <w:szCs w:val="26"/>
        </w:rPr>
      </w:pPr>
      <w:r>
        <w:rPr>
          <w:noProof/>
        </w:rPr>
        <w:pict>
          <v:line id="Line 4" o:spid="_x0000_s1028" style="position:absolute;left:0;text-align:left;flip:x;z-index:251658752;visibility:visible;mso-wrap-distance-top:-3e-5mm;mso-wrap-distance-bottom:-3e-5mm" from="30.6pt,3.65pt" to="131.6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</w:pict>
      </w:r>
      <w:r w:rsidRPr="00255353">
        <w:rPr>
          <w:rFonts w:ascii="Times New Roman" w:hAnsi="Times New Roman"/>
          <w:i/>
          <w:lang w:val="vi-VN"/>
        </w:rPr>
        <w:t xml:space="preserve"> </w:t>
      </w:r>
      <w:r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  <w:t xml:space="preserve">                                                    </w:t>
      </w:r>
      <w:r w:rsidRPr="00255353">
        <w:rPr>
          <w:rFonts w:ascii="Times New Roman" w:hAnsi="Times New Roman"/>
          <w:i/>
        </w:rPr>
        <w:tab/>
      </w:r>
      <w:r w:rsidRPr="00255353">
        <w:rPr>
          <w:rFonts w:ascii="Times New Roman" w:hAnsi="Times New Roman"/>
          <w:i/>
          <w:sz w:val="26"/>
          <w:szCs w:val="26"/>
        </w:rPr>
        <w:t>Thành phố Hồ Chí Minh, ngày ….. tháng ….năm 2017</w:t>
      </w:r>
    </w:p>
    <w:p w:rsidR="0068243B" w:rsidRPr="00A9151E" w:rsidRDefault="0068243B" w:rsidP="002E4531">
      <w:pPr>
        <w:spacing w:before="120" w:after="120"/>
        <w:rPr>
          <w:rFonts w:ascii="Times New Roman" w:hAnsi="Times New Roman"/>
          <w:b/>
          <w:i/>
          <w:sz w:val="32"/>
          <w:szCs w:val="32"/>
        </w:rPr>
      </w:pPr>
      <w:r w:rsidRPr="00A9151E">
        <w:rPr>
          <w:rFonts w:ascii="Times New Roman" w:hAnsi="Times New Roman"/>
        </w:rPr>
        <w:t xml:space="preserve">                                          </w:t>
      </w:r>
      <w:r w:rsidRPr="00A9151E">
        <w:rPr>
          <w:rFonts w:ascii="Times New Roman" w:hAnsi="Times New Roman"/>
        </w:rPr>
        <w:tab/>
      </w:r>
      <w:r w:rsidRPr="00A9151E">
        <w:rPr>
          <w:rFonts w:ascii="Times New Roman" w:hAnsi="Times New Roman"/>
          <w:b/>
          <w:sz w:val="46"/>
          <w:szCs w:val="32"/>
        </w:rPr>
        <w:t>KẾ HOẠCH</w:t>
      </w:r>
    </w:p>
    <w:p w:rsidR="0068243B" w:rsidRPr="00A9151E" w:rsidRDefault="0068243B" w:rsidP="002E4531">
      <w:pPr>
        <w:spacing w:before="120" w:after="120"/>
        <w:jc w:val="center"/>
        <w:rPr>
          <w:rFonts w:ascii="Times New Roman" w:hAnsi="Times New Roman"/>
          <w:b/>
        </w:rPr>
      </w:pPr>
      <w:r w:rsidRPr="00A9151E">
        <w:rPr>
          <w:rFonts w:ascii="Times New Roman" w:hAnsi="Times New Roman"/>
          <w:b/>
        </w:rPr>
        <w:t>PHÂN CÔNG ÔN, RA ĐÊ, CHẤM THI TỐT NGHIỆP TCCN KHÓA 15 TCCN</w:t>
      </w:r>
    </w:p>
    <w:p w:rsidR="0068243B" w:rsidRPr="0060023B" w:rsidRDefault="0068243B" w:rsidP="002E4531">
      <w:pPr>
        <w:spacing w:before="120" w:after="120"/>
        <w:jc w:val="center"/>
        <w:rPr>
          <w:rFonts w:ascii="Times New Roman" w:hAnsi="Times New Roman"/>
          <w:i/>
          <w:szCs w:val="28"/>
        </w:rPr>
      </w:pPr>
    </w:p>
    <w:p w:rsidR="0068243B" w:rsidRDefault="0068243B" w:rsidP="00A9151E">
      <w:pPr>
        <w:spacing w:before="120" w:after="120"/>
        <w:rPr>
          <w:rFonts w:ascii="Times New Roman" w:hAnsi="Times New Roman"/>
          <w:szCs w:val="28"/>
        </w:rPr>
      </w:pPr>
      <w:r w:rsidRPr="00BC1196">
        <w:rPr>
          <w:rFonts w:ascii="Times New Roman" w:hAnsi="Times New Roman"/>
          <w:szCs w:val="28"/>
        </w:rPr>
        <w:t xml:space="preserve">        - Căn cứ </w:t>
      </w:r>
      <w:r>
        <w:rPr>
          <w:rFonts w:ascii="Times New Roman" w:hAnsi="Times New Roman"/>
          <w:szCs w:val="28"/>
        </w:rPr>
        <w:t xml:space="preserve"> kế hoạch thi của  khóa 15 hệ TCCN.</w:t>
      </w:r>
    </w:p>
    <w:p w:rsidR="0068243B" w:rsidRDefault="0068243B" w:rsidP="00A9151E">
      <w:pPr>
        <w:spacing w:before="120" w:after="120"/>
        <w:rPr>
          <w:rFonts w:ascii="Times New Roman" w:hAnsi="Times New Roman"/>
          <w:szCs w:val="28"/>
        </w:rPr>
      </w:pPr>
      <w:r w:rsidRPr="00BC1196">
        <w:rPr>
          <w:rFonts w:ascii="Times New Roman" w:hAnsi="Times New Roman"/>
          <w:szCs w:val="28"/>
        </w:rPr>
        <w:t xml:space="preserve">Công nghệ Nhiệt –Lạnh phân công kỳ thi tốt nghiệp tháng </w:t>
      </w:r>
      <w:r>
        <w:rPr>
          <w:rFonts w:ascii="Times New Roman" w:hAnsi="Times New Roman"/>
          <w:szCs w:val="28"/>
        </w:rPr>
        <w:t>07</w:t>
      </w:r>
      <w:r w:rsidRPr="00BC1196">
        <w:rPr>
          <w:rFonts w:ascii="Times New Roman" w:hAnsi="Times New Roman"/>
          <w:szCs w:val="28"/>
        </w:rPr>
        <w:t>./2017 khóa 15TCCN</w:t>
      </w:r>
      <w:r>
        <w:rPr>
          <w:rFonts w:ascii="Times New Roman" w:hAnsi="Times New Roman"/>
          <w:szCs w:val="28"/>
        </w:rPr>
        <w:t>cụ thể</w:t>
      </w:r>
      <w:r w:rsidRPr="00BC1196">
        <w:rPr>
          <w:rFonts w:ascii="Times New Roman" w:hAnsi="Times New Roman"/>
          <w:szCs w:val="28"/>
        </w:rPr>
        <w:t xml:space="preserve"> như sau:</w:t>
      </w:r>
    </w:p>
    <w:p w:rsidR="0068243B" w:rsidRPr="00EE49D2" w:rsidRDefault="0068243B" w:rsidP="00A9151E">
      <w:pPr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- </w:t>
      </w:r>
      <w:r w:rsidRPr="00C108AF">
        <w:rPr>
          <w:rFonts w:ascii="Times New Roman" w:hAnsi="Times New Roman"/>
        </w:rPr>
        <w:t>Kế hoạch ôn tập : Theo thời khóa biểu  từ ngày 10/ 07/ 2017 đến 15/ 07/ 2017</w:t>
      </w:r>
      <w:r>
        <w:rPr>
          <w:rFonts w:ascii="Times New Roman" w:hAnsi="Times New Roman"/>
        </w:rPr>
        <w:t>.</w:t>
      </w:r>
    </w:p>
    <w:p w:rsidR="0068243B" w:rsidRPr="00BC1196" w:rsidRDefault="0068243B" w:rsidP="006F3E65">
      <w:pPr>
        <w:pStyle w:val="ListParagraph"/>
        <w:spacing w:before="120" w:line="276" w:lineRule="auto"/>
        <w:ind w:left="90"/>
        <w:rPr>
          <w:rFonts w:ascii="Times New Roman" w:hAnsi="Times New Roman"/>
          <w:szCs w:val="28"/>
        </w:rPr>
      </w:pPr>
      <w:r w:rsidRPr="00BC1196">
        <w:rPr>
          <w:rFonts w:ascii="Times New Roman" w:hAnsi="Times New Roman"/>
          <w:i/>
          <w:szCs w:val="28"/>
        </w:rPr>
        <w:t>*Hình thức</w:t>
      </w:r>
      <w:r w:rsidRPr="00BC1196">
        <w:rPr>
          <w:rFonts w:ascii="Times New Roman" w:hAnsi="Times New Roman"/>
          <w:szCs w:val="28"/>
        </w:rPr>
        <w:t xml:space="preserve"> : GV ra đề cương gồm 5 câu hỏi + đáp án, chi tiết .  </w:t>
      </w:r>
    </w:p>
    <w:p w:rsidR="0068243B" w:rsidRPr="00BC1196" w:rsidRDefault="0068243B" w:rsidP="006F3E65">
      <w:pPr>
        <w:ind w:left="450" w:firstLine="90"/>
        <w:rPr>
          <w:rFonts w:ascii="Times New Roman" w:hAnsi="Times New Roman"/>
          <w:szCs w:val="28"/>
        </w:rPr>
      </w:pPr>
      <w:r w:rsidRPr="00BC1196">
        <w:rPr>
          <w:rFonts w:ascii="Times New Roman" w:hAnsi="Times New Roman"/>
          <w:szCs w:val="28"/>
        </w:rPr>
        <w:t>+ File (word) gởi  qua  EGOV</w:t>
      </w:r>
    </w:p>
    <w:p w:rsidR="0068243B" w:rsidRPr="00BC1196" w:rsidRDefault="0068243B" w:rsidP="006F3E65">
      <w:pPr>
        <w:ind w:left="450" w:firstLine="90"/>
        <w:rPr>
          <w:rFonts w:ascii="Times New Roman" w:hAnsi="Times New Roman"/>
          <w:szCs w:val="28"/>
        </w:rPr>
      </w:pPr>
      <w:r w:rsidRPr="00BC1196">
        <w:rPr>
          <w:rFonts w:ascii="Times New Roman" w:hAnsi="Times New Roman"/>
          <w:szCs w:val="28"/>
        </w:rPr>
        <w:t>+ In ra giấy (có ký tên), niêm phong ( liên hệ   c.Tuyết )</w:t>
      </w:r>
    </w:p>
    <w:p w:rsidR="0068243B" w:rsidRPr="00BC1196" w:rsidRDefault="0068243B" w:rsidP="006F3E65">
      <w:pPr>
        <w:pStyle w:val="ListParagraph"/>
        <w:numPr>
          <w:ilvl w:val="0"/>
          <w:numId w:val="9"/>
        </w:numPr>
        <w:spacing w:before="120" w:line="276" w:lineRule="auto"/>
        <w:ind w:left="450"/>
        <w:rPr>
          <w:rFonts w:ascii="Times New Roman" w:hAnsi="Times New Roman"/>
          <w:szCs w:val="28"/>
        </w:rPr>
      </w:pPr>
      <w:r w:rsidRPr="00BC1196">
        <w:rPr>
          <w:rFonts w:ascii="Times New Roman" w:hAnsi="Times New Roman"/>
          <w:i/>
          <w:szCs w:val="28"/>
        </w:rPr>
        <w:t>Người nhận: Thầy Đinh Đồng Hiệp - Trưởng Ban Đề thi.</w:t>
      </w:r>
    </w:p>
    <w:p w:rsidR="0068243B" w:rsidRPr="00C108AF" w:rsidRDefault="0068243B" w:rsidP="00C108AF">
      <w:pPr>
        <w:spacing w:before="120" w:after="120"/>
        <w:rPr>
          <w:rFonts w:ascii="Times New Roman" w:hAnsi="Times New Roman"/>
          <w:i/>
          <w:szCs w:val="28"/>
        </w:rPr>
      </w:pPr>
      <w:r>
        <w:rPr>
          <w:rFonts w:ascii="Times New Roman" w:hAnsi="Times New Roman"/>
        </w:rPr>
        <w:t xml:space="preserve">   - Phân công ôn, ra đề, chấm thi :</w:t>
      </w:r>
    </w:p>
    <w:p w:rsidR="0068243B" w:rsidRPr="00FC062A" w:rsidRDefault="0068243B" w:rsidP="00C54524">
      <w:pPr>
        <w:tabs>
          <w:tab w:val="left" w:pos="2880"/>
        </w:tabs>
        <w:spacing w:before="1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1. </w:t>
      </w:r>
      <w:r w:rsidRPr="00FC062A">
        <w:rPr>
          <w:rFonts w:ascii="Times New Roman" w:hAnsi="Times New Roman"/>
          <w:b/>
          <w:sz w:val="26"/>
          <w:szCs w:val="26"/>
        </w:rPr>
        <w:t>Thực hành: Số đề : 02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309"/>
        <w:gridCol w:w="1677"/>
        <w:gridCol w:w="1717"/>
        <w:gridCol w:w="2031"/>
        <w:gridCol w:w="1971"/>
      </w:tblGrid>
      <w:tr w:rsidR="0068243B" w:rsidRPr="0091474C" w:rsidTr="00195B8F">
        <w:trPr>
          <w:jc w:val="center"/>
        </w:trPr>
        <w:tc>
          <w:tcPr>
            <w:tcW w:w="3309" w:type="dxa"/>
            <w:vAlign w:val="center"/>
          </w:tcPr>
          <w:p w:rsidR="0068243B" w:rsidRPr="004758BF" w:rsidRDefault="0068243B" w:rsidP="00A645C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Môn</w:t>
            </w:r>
          </w:p>
        </w:tc>
        <w:tc>
          <w:tcPr>
            <w:tcW w:w="1677" w:type="dxa"/>
          </w:tcPr>
          <w:p w:rsidR="0068243B" w:rsidRDefault="0068243B" w:rsidP="00A645C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8243B" w:rsidRPr="004758BF" w:rsidRDefault="0068243B" w:rsidP="00A645C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Ôn thi</w:t>
            </w:r>
          </w:p>
        </w:tc>
        <w:tc>
          <w:tcPr>
            <w:tcW w:w="1717" w:type="dxa"/>
            <w:vAlign w:val="center"/>
          </w:tcPr>
          <w:p w:rsidR="0068243B" w:rsidRPr="004758BF" w:rsidRDefault="0068243B" w:rsidP="00A645C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Thành viên ra đề</w:t>
            </w:r>
          </w:p>
        </w:tc>
        <w:tc>
          <w:tcPr>
            <w:tcW w:w="2031" w:type="dxa"/>
            <w:vAlign w:val="center"/>
          </w:tcPr>
          <w:p w:rsidR="0068243B" w:rsidRPr="004758BF" w:rsidRDefault="0068243B" w:rsidP="00A645C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Đề cương</w:t>
            </w:r>
          </w:p>
        </w:tc>
        <w:tc>
          <w:tcPr>
            <w:tcW w:w="1971" w:type="dxa"/>
            <w:vAlign w:val="center"/>
          </w:tcPr>
          <w:p w:rsidR="0068243B" w:rsidRPr="004758BF" w:rsidRDefault="0068243B" w:rsidP="00A645C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Thành viên chấm thi</w:t>
            </w:r>
          </w:p>
        </w:tc>
      </w:tr>
      <w:tr w:rsidR="0068243B" w:rsidRPr="0091474C" w:rsidTr="00195B8F">
        <w:trPr>
          <w:trHeight w:val="907"/>
          <w:jc w:val="center"/>
        </w:trPr>
        <w:tc>
          <w:tcPr>
            <w:tcW w:w="3309" w:type="dxa"/>
            <w:vAlign w:val="center"/>
          </w:tcPr>
          <w:p w:rsidR="0068243B" w:rsidRPr="004758BF" w:rsidRDefault="0068243B" w:rsidP="00A645C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Thực hành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tổng hợp</w:t>
            </w:r>
          </w:p>
        </w:tc>
        <w:tc>
          <w:tcPr>
            <w:tcW w:w="1677" w:type="dxa"/>
          </w:tcPr>
          <w:p w:rsidR="0068243B" w:rsidRDefault="0068243B" w:rsidP="00A645C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8243B" w:rsidRDefault="0068243B" w:rsidP="00A645C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T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. Phan </w:t>
            </w:r>
            <w:r w:rsidRPr="004758BF">
              <w:rPr>
                <w:rFonts w:ascii="Times New Roman" w:hAnsi="Times New Roman"/>
                <w:sz w:val="26"/>
                <w:szCs w:val="26"/>
              </w:rPr>
              <w:t>.Hòa</w:t>
            </w:r>
          </w:p>
        </w:tc>
        <w:tc>
          <w:tcPr>
            <w:tcW w:w="1717" w:type="dxa"/>
            <w:vAlign w:val="center"/>
          </w:tcPr>
          <w:p w:rsidR="0068243B" w:rsidRPr="004758BF" w:rsidRDefault="0068243B" w:rsidP="00A645C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T</w:t>
            </w:r>
            <w:r>
              <w:rPr>
                <w:rFonts w:ascii="Times New Roman" w:hAnsi="Times New Roman"/>
                <w:sz w:val="26"/>
                <w:szCs w:val="26"/>
              </w:rPr>
              <w:t>. Trọng Quý</w:t>
            </w:r>
          </w:p>
        </w:tc>
        <w:tc>
          <w:tcPr>
            <w:tcW w:w="2031" w:type="dxa"/>
            <w:vAlign w:val="center"/>
          </w:tcPr>
          <w:p w:rsidR="0068243B" w:rsidRDefault="0068243B" w:rsidP="00A645C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8243B" w:rsidRDefault="0068243B" w:rsidP="00A645C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 nội dung</w:t>
            </w:r>
          </w:p>
          <w:p w:rsidR="0068243B" w:rsidRPr="004758BF" w:rsidRDefault="0068243B" w:rsidP="00A645C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71" w:type="dxa"/>
            <w:vAlign w:val="center"/>
          </w:tcPr>
          <w:p w:rsidR="0068243B" w:rsidRDefault="0068243B" w:rsidP="00CE7C06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4758BF">
              <w:rPr>
                <w:rFonts w:ascii="Times New Roman" w:hAnsi="Times New Roman"/>
                <w:sz w:val="26"/>
                <w:szCs w:val="26"/>
              </w:rPr>
              <w:t>T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. Phan </w:t>
            </w:r>
            <w:r w:rsidRPr="004758BF">
              <w:rPr>
                <w:rFonts w:ascii="Times New Roman" w:hAnsi="Times New Roman"/>
                <w:sz w:val="26"/>
                <w:szCs w:val="26"/>
              </w:rPr>
              <w:t>.Hòa</w:t>
            </w:r>
          </w:p>
          <w:p w:rsidR="0068243B" w:rsidRPr="004758BF" w:rsidRDefault="0068243B" w:rsidP="00CE7C06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4758BF">
              <w:rPr>
                <w:rFonts w:ascii="Times New Roman" w:hAnsi="Times New Roman"/>
                <w:sz w:val="26"/>
                <w:szCs w:val="26"/>
              </w:rPr>
              <w:t>T</w:t>
            </w:r>
            <w:r>
              <w:rPr>
                <w:rFonts w:ascii="Times New Roman" w:hAnsi="Times New Roman"/>
                <w:sz w:val="26"/>
                <w:szCs w:val="26"/>
              </w:rPr>
              <w:t>. Trọng Quý</w:t>
            </w:r>
          </w:p>
        </w:tc>
      </w:tr>
      <w:tr w:rsidR="0068243B" w:rsidRPr="0091474C" w:rsidTr="00605758">
        <w:trPr>
          <w:trHeight w:val="907"/>
          <w:jc w:val="center"/>
        </w:trPr>
        <w:tc>
          <w:tcPr>
            <w:tcW w:w="10705" w:type="dxa"/>
            <w:gridSpan w:val="5"/>
            <w:vAlign w:val="center"/>
          </w:tcPr>
          <w:p w:rsidR="0068243B" w:rsidRDefault="0068243B" w:rsidP="00A645C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8243B" w:rsidRPr="001A3C6A" w:rsidRDefault="0068243B" w:rsidP="00A645C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A3C6A">
              <w:rPr>
                <w:rFonts w:ascii="Times New Roman" w:hAnsi="Times New Roman"/>
                <w:b/>
                <w:sz w:val="26"/>
                <w:szCs w:val="26"/>
              </w:rPr>
              <w:t>LỊCH THI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THỰC  HÀNH</w:t>
            </w:r>
          </w:p>
          <w:p w:rsidR="0068243B" w:rsidRDefault="0068243B" w:rsidP="00A645C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8243B" w:rsidRDefault="0068243B" w:rsidP="009C4240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Thời gian:       7 giờ 30 ngày 15/ 07 /2017    -       Địa điêm:   Xưởng G1.1 -10</w:t>
            </w:r>
          </w:p>
          <w:p w:rsidR="0068243B" w:rsidRDefault="0068243B" w:rsidP="009C4240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</w:t>
            </w:r>
          </w:p>
          <w:p w:rsidR="0068243B" w:rsidRDefault="0068243B" w:rsidP="009C4240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GV coi thi:       </w:t>
            </w:r>
            <w:r w:rsidRPr="004758BF">
              <w:rPr>
                <w:rFonts w:ascii="Times New Roman" w:hAnsi="Times New Roman"/>
                <w:sz w:val="26"/>
                <w:szCs w:val="26"/>
              </w:rPr>
              <w:t>T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. Phan </w:t>
            </w:r>
            <w:r w:rsidRPr="004758BF">
              <w:rPr>
                <w:rFonts w:ascii="Times New Roman" w:hAnsi="Times New Roman"/>
                <w:sz w:val="26"/>
                <w:szCs w:val="26"/>
              </w:rPr>
              <w:t>.Hòa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+ </w:t>
            </w:r>
            <w:r w:rsidRPr="004758BF">
              <w:rPr>
                <w:rFonts w:ascii="Times New Roman" w:hAnsi="Times New Roman"/>
                <w:sz w:val="26"/>
                <w:szCs w:val="26"/>
              </w:rPr>
              <w:t>T</w:t>
            </w:r>
            <w:r>
              <w:rPr>
                <w:rFonts w:ascii="Times New Roman" w:hAnsi="Times New Roman"/>
                <w:sz w:val="26"/>
                <w:szCs w:val="26"/>
              </w:rPr>
              <w:t>. Trọng Quý</w:t>
            </w:r>
          </w:p>
          <w:p w:rsidR="0068243B" w:rsidRPr="004758BF" w:rsidRDefault="0068243B" w:rsidP="00CE7C06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8243B" w:rsidRDefault="0068243B" w:rsidP="00C54524">
      <w:pPr>
        <w:tabs>
          <w:tab w:val="left" w:pos="2880"/>
        </w:tabs>
        <w:spacing w:before="120"/>
        <w:rPr>
          <w:rFonts w:ascii="Times New Roman" w:hAnsi="Times New Roman"/>
          <w:b/>
          <w:sz w:val="26"/>
          <w:szCs w:val="26"/>
        </w:rPr>
      </w:pPr>
    </w:p>
    <w:p w:rsidR="0068243B" w:rsidRPr="00FC062A" w:rsidRDefault="0068243B" w:rsidP="00C54524">
      <w:pPr>
        <w:tabs>
          <w:tab w:val="left" w:pos="2880"/>
        </w:tabs>
        <w:spacing w:before="120"/>
        <w:rPr>
          <w:rFonts w:ascii="Times New Roman" w:hAnsi="Times New Roman"/>
          <w:b/>
          <w:sz w:val="26"/>
          <w:szCs w:val="26"/>
        </w:rPr>
      </w:pPr>
      <w:r w:rsidRPr="00FC062A">
        <w:rPr>
          <w:rFonts w:ascii="Times New Roman" w:hAnsi="Times New Roman"/>
          <w:b/>
          <w:sz w:val="26"/>
          <w:szCs w:val="26"/>
        </w:rPr>
        <w:t xml:space="preserve">  2/. Lý thuyết tổng hợp</w:t>
      </w:r>
      <w:r w:rsidRPr="00FC062A">
        <w:rPr>
          <w:rFonts w:ascii="Times New Roman" w:hAnsi="Times New Roman"/>
          <w:b/>
          <w:sz w:val="26"/>
          <w:szCs w:val="26"/>
        </w:rPr>
        <w:tab/>
        <w:t>: Số đề : 02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82"/>
        <w:gridCol w:w="1707"/>
        <w:gridCol w:w="1758"/>
        <w:gridCol w:w="2062"/>
        <w:gridCol w:w="1896"/>
      </w:tblGrid>
      <w:tr w:rsidR="0068243B" w:rsidRPr="0091474C" w:rsidTr="00195B8F">
        <w:trPr>
          <w:jc w:val="center"/>
        </w:trPr>
        <w:tc>
          <w:tcPr>
            <w:tcW w:w="3282" w:type="dxa"/>
            <w:vAlign w:val="center"/>
          </w:tcPr>
          <w:p w:rsidR="0068243B" w:rsidRPr="004758BF" w:rsidRDefault="0068243B" w:rsidP="00A645C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Môn</w:t>
            </w:r>
          </w:p>
        </w:tc>
        <w:tc>
          <w:tcPr>
            <w:tcW w:w="1707" w:type="dxa"/>
          </w:tcPr>
          <w:p w:rsidR="0068243B" w:rsidRDefault="0068243B" w:rsidP="00A645C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8243B" w:rsidRPr="004758BF" w:rsidRDefault="0068243B" w:rsidP="00A645C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Ôn thi</w:t>
            </w:r>
          </w:p>
        </w:tc>
        <w:tc>
          <w:tcPr>
            <w:tcW w:w="1758" w:type="dxa"/>
            <w:vAlign w:val="center"/>
          </w:tcPr>
          <w:p w:rsidR="0068243B" w:rsidRPr="004758BF" w:rsidRDefault="0068243B" w:rsidP="00A645C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Thành viên ra đề</w:t>
            </w:r>
          </w:p>
        </w:tc>
        <w:tc>
          <w:tcPr>
            <w:tcW w:w="2062" w:type="dxa"/>
            <w:vAlign w:val="center"/>
          </w:tcPr>
          <w:p w:rsidR="0068243B" w:rsidRPr="004758BF" w:rsidRDefault="0068243B" w:rsidP="00A645C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Đề cương</w:t>
            </w:r>
          </w:p>
        </w:tc>
        <w:tc>
          <w:tcPr>
            <w:tcW w:w="1896" w:type="dxa"/>
            <w:vAlign w:val="center"/>
          </w:tcPr>
          <w:p w:rsidR="0068243B" w:rsidRPr="004758BF" w:rsidRDefault="0068243B" w:rsidP="00A645C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Thành viên chấm thi</w:t>
            </w:r>
          </w:p>
        </w:tc>
      </w:tr>
      <w:tr w:rsidR="0068243B" w:rsidRPr="0091474C" w:rsidTr="00195B8F">
        <w:trPr>
          <w:jc w:val="center"/>
        </w:trPr>
        <w:tc>
          <w:tcPr>
            <w:tcW w:w="3282" w:type="dxa"/>
            <w:vAlign w:val="center"/>
          </w:tcPr>
          <w:p w:rsidR="0068243B" w:rsidRPr="004758BF" w:rsidRDefault="0068243B" w:rsidP="00A645CA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Lý thuyết tổng hợp</w:t>
            </w:r>
          </w:p>
        </w:tc>
        <w:tc>
          <w:tcPr>
            <w:tcW w:w="1707" w:type="dxa"/>
          </w:tcPr>
          <w:p w:rsidR="0068243B" w:rsidRDefault="0068243B" w:rsidP="00042235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8243B" w:rsidRDefault="0068243B" w:rsidP="00042235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8243B" w:rsidRDefault="0068243B" w:rsidP="00042235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 Xuân Thì</w:t>
            </w:r>
          </w:p>
          <w:p w:rsidR="0068243B" w:rsidRDefault="0068243B" w:rsidP="00A645C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dxa"/>
            <w:vAlign w:val="center"/>
          </w:tcPr>
          <w:p w:rsidR="0068243B" w:rsidRDefault="0068243B" w:rsidP="00D13137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</w:p>
          <w:p w:rsidR="0068243B" w:rsidRDefault="0068243B" w:rsidP="00D13137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T. Xuân Thì </w:t>
            </w:r>
          </w:p>
          <w:p w:rsidR="0068243B" w:rsidRPr="004758BF" w:rsidRDefault="0068243B" w:rsidP="00A645C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62" w:type="dxa"/>
            <w:vAlign w:val="center"/>
          </w:tcPr>
          <w:p w:rsidR="0068243B" w:rsidRPr="004758BF" w:rsidRDefault="0068243B" w:rsidP="00A645CA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4758BF">
              <w:rPr>
                <w:rFonts w:ascii="Times New Roman" w:hAnsi="Times New Roman"/>
                <w:sz w:val="26"/>
                <w:szCs w:val="26"/>
              </w:rPr>
              <w:t xml:space="preserve"> câu  hỏi và đáp án</w:t>
            </w:r>
          </w:p>
        </w:tc>
        <w:tc>
          <w:tcPr>
            <w:tcW w:w="1896" w:type="dxa"/>
          </w:tcPr>
          <w:p w:rsidR="0068243B" w:rsidRPr="004758BF" w:rsidRDefault="0068243B" w:rsidP="00A645C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8243B" w:rsidRDefault="0068243B" w:rsidP="00D13137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T. Anh </w:t>
            </w:r>
            <w:r w:rsidRPr="004758BF">
              <w:rPr>
                <w:rFonts w:ascii="Times New Roman" w:hAnsi="Times New Roman"/>
                <w:sz w:val="26"/>
                <w:szCs w:val="26"/>
              </w:rPr>
              <w:t>Hào</w:t>
            </w:r>
          </w:p>
          <w:p w:rsidR="0068243B" w:rsidRPr="004758BF" w:rsidRDefault="0068243B" w:rsidP="00A645CA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</w:p>
          <w:p w:rsidR="0068243B" w:rsidRDefault="0068243B" w:rsidP="00341ACF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T. Xuân Thì </w:t>
            </w:r>
          </w:p>
          <w:p w:rsidR="0068243B" w:rsidRPr="004758BF" w:rsidRDefault="0068243B" w:rsidP="00A645C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8243B" w:rsidRPr="0038450C" w:rsidTr="00C46130">
        <w:trPr>
          <w:jc w:val="center"/>
        </w:trPr>
        <w:tc>
          <w:tcPr>
            <w:tcW w:w="10705" w:type="dxa"/>
            <w:gridSpan w:val="5"/>
            <w:vAlign w:val="center"/>
          </w:tcPr>
          <w:p w:rsidR="0068243B" w:rsidRPr="0038450C" w:rsidRDefault="0068243B" w:rsidP="0038450C">
            <w:pPr>
              <w:tabs>
                <w:tab w:val="left" w:pos="2880"/>
              </w:tabs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68243B" w:rsidRDefault="0068243B" w:rsidP="0038450C">
            <w:pPr>
              <w:tabs>
                <w:tab w:val="left" w:pos="2880"/>
              </w:tabs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38450C">
              <w:rPr>
                <w:rFonts w:ascii="Times New Roman" w:hAnsi="Times New Roman"/>
                <w:b/>
                <w:i/>
                <w:sz w:val="26"/>
                <w:szCs w:val="26"/>
              </w:rPr>
              <w:t>Lịch thi lý thuyết theo kế hoạch của trường</w:t>
            </w:r>
          </w:p>
          <w:p w:rsidR="0068243B" w:rsidRPr="0038450C" w:rsidRDefault="0068243B" w:rsidP="0038450C">
            <w:pPr>
              <w:tabs>
                <w:tab w:val="left" w:pos="2880"/>
              </w:tabs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</w:tr>
    </w:tbl>
    <w:p w:rsidR="0068243B" w:rsidRPr="0038450C" w:rsidRDefault="0068243B" w:rsidP="002E4531">
      <w:pPr>
        <w:rPr>
          <w:rFonts w:ascii="Times New Roman" w:hAnsi="Times New Roman"/>
          <w:b/>
          <w:sz w:val="26"/>
          <w:szCs w:val="26"/>
        </w:rPr>
      </w:pPr>
    </w:p>
    <w:p w:rsidR="0068243B" w:rsidRPr="00C71670" w:rsidRDefault="0068243B" w:rsidP="002E4531">
      <w:pPr>
        <w:rPr>
          <w:rFonts w:ascii="Times New Roman" w:hAnsi="Times New Roman"/>
          <w:b/>
          <w:sz w:val="26"/>
          <w:szCs w:val="26"/>
        </w:rPr>
      </w:pPr>
      <w:r w:rsidRPr="00C71670"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                              PHÓ TRƯỞNG KHOA</w:t>
      </w:r>
    </w:p>
    <w:p w:rsidR="0068243B" w:rsidRPr="002E4531" w:rsidRDefault="0068243B" w:rsidP="002E4531">
      <w:pPr>
        <w:rPr>
          <w:rFonts w:ascii="Times New Roman" w:hAnsi="Times New Roman"/>
          <w:sz w:val="26"/>
          <w:szCs w:val="26"/>
        </w:rPr>
      </w:pPr>
    </w:p>
    <w:p w:rsidR="0068243B" w:rsidRPr="00A679FD" w:rsidRDefault="0068243B" w:rsidP="002E4531">
      <w:pPr>
        <w:rPr>
          <w:rFonts w:ascii="Times New Roman" w:hAnsi="Times New Roman"/>
          <w:b/>
          <w:sz w:val="26"/>
          <w:szCs w:val="26"/>
        </w:rPr>
      </w:pPr>
    </w:p>
    <w:p w:rsidR="0068243B" w:rsidRPr="00A679FD" w:rsidRDefault="0068243B" w:rsidP="002E4531">
      <w:pPr>
        <w:rPr>
          <w:rFonts w:ascii="Times New Roman" w:hAnsi="Times New Roman"/>
          <w:b/>
          <w:sz w:val="26"/>
          <w:szCs w:val="26"/>
        </w:rPr>
      </w:pPr>
      <w:r w:rsidRPr="00A679FD"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                                      Đinh Đồng Hiệp</w:t>
      </w:r>
    </w:p>
    <w:p w:rsidR="0068243B" w:rsidRPr="002E4531" w:rsidRDefault="0068243B" w:rsidP="002E4531">
      <w:pPr>
        <w:rPr>
          <w:rFonts w:ascii="Times New Roman" w:hAnsi="Times New Roman"/>
          <w:sz w:val="26"/>
          <w:szCs w:val="26"/>
        </w:rPr>
      </w:pPr>
    </w:p>
    <w:p w:rsidR="0068243B" w:rsidRPr="002E4531" w:rsidRDefault="0068243B" w:rsidP="002E4531">
      <w:pPr>
        <w:rPr>
          <w:rFonts w:ascii="Times New Roman" w:hAnsi="Times New Roman"/>
          <w:sz w:val="26"/>
          <w:szCs w:val="26"/>
        </w:rPr>
      </w:pPr>
    </w:p>
    <w:p w:rsidR="0068243B" w:rsidRPr="002E4531" w:rsidRDefault="0068243B" w:rsidP="002E4531">
      <w:pPr>
        <w:rPr>
          <w:rFonts w:ascii="Times New Roman" w:hAnsi="Times New Roman"/>
          <w:sz w:val="26"/>
          <w:szCs w:val="26"/>
        </w:rPr>
      </w:pPr>
    </w:p>
    <w:p w:rsidR="0068243B" w:rsidRPr="002E4531" w:rsidRDefault="0068243B" w:rsidP="002E4531">
      <w:pPr>
        <w:rPr>
          <w:rFonts w:ascii="Times New Roman" w:hAnsi="Times New Roman"/>
          <w:sz w:val="26"/>
          <w:szCs w:val="26"/>
        </w:rPr>
      </w:pPr>
    </w:p>
    <w:p w:rsidR="0068243B" w:rsidRPr="002E4531" w:rsidRDefault="0068243B" w:rsidP="002E4531">
      <w:pPr>
        <w:rPr>
          <w:rFonts w:ascii="Times New Roman" w:hAnsi="Times New Roman"/>
          <w:sz w:val="26"/>
          <w:szCs w:val="26"/>
        </w:rPr>
      </w:pPr>
    </w:p>
    <w:p w:rsidR="0068243B" w:rsidRPr="002E4531" w:rsidRDefault="0068243B" w:rsidP="002E4531">
      <w:pPr>
        <w:rPr>
          <w:rFonts w:ascii="Times New Roman" w:hAnsi="Times New Roman"/>
          <w:sz w:val="26"/>
          <w:szCs w:val="26"/>
        </w:rPr>
      </w:pPr>
    </w:p>
    <w:p w:rsidR="0068243B" w:rsidRPr="002E4531" w:rsidRDefault="0068243B" w:rsidP="002E4531">
      <w:pPr>
        <w:rPr>
          <w:rFonts w:ascii="Times New Roman" w:hAnsi="Times New Roman"/>
          <w:sz w:val="26"/>
          <w:szCs w:val="26"/>
        </w:rPr>
      </w:pPr>
    </w:p>
    <w:p w:rsidR="0068243B" w:rsidRPr="002E4531" w:rsidRDefault="0068243B" w:rsidP="002E4531">
      <w:pPr>
        <w:rPr>
          <w:rFonts w:ascii="Times New Roman" w:hAnsi="Times New Roman"/>
          <w:sz w:val="26"/>
          <w:szCs w:val="26"/>
        </w:rPr>
      </w:pPr>
    </w:p>
    <w:p w:rsidR="0068243B" w:rsidRPr="002E4531" w:rsidRDefault="0068243B" w:rsidP="002E4531">
      <w:pPr>
        <w:rPr>
          <w:rFonts w:ascii="Times New Roman" w:hAnsi="Times New Roman"/>
          <w:sz w:val="26"/>
          <w:szCs w:val="26"/>
        </w:rPr>
      </w:pPr>
    </w:p>
    <w:p w:rsidR="0068243B" w:rsidRPr="002E4531" w:rsidRDefault="0068243B" w:rsidP="002E4531">
      <w:pPr>
        <w:rPr>
          <w:rFonts w:ascii="Times New Roman" w:hAnsi="Times New Roman"/>
          <w:sz w:val="26"/>
          <w:szCs w:val="26"/>
        </w:rPr>
      </w:pPr>
    </w:p>
    <w:p w:rsidR="0068243B" w:rsidRPr="002E4531" w:rsidRDefault="0068243B" w:rsidP="002E4531">
      <w:pPr>
        <w:rPr>
          <w:rFonts w:ascii="Times New Roman" w:hAnsi="Times New Roman"/>
          <w:sz w:val="26"/>
          <w:szCs w:val="26"/>
        </w:rPr>
      </w:pPr>
    </w:p>
    <w:p w:rsidR="0068243B" w:rsidRPr="002E4531" w:rsidRDefault="0068243B" w:rsidP="002E4531">
      <w:pPr>
        <w:rPr>
          <w:rFonts w:ascii="Times New Roman" w:hAnsi="Times New Roman"/>
          <w:sz w:val="26"/>
          <w:szCs w:val="26"/>
        </w:rPr>
      </w:pPr>
    </w:p>
    <w:p w:rsidR="0068243B" w:rsidRPr="002E4531" w:rsidRDefault="0068243B" w:rsidP="002E4531">
      <w:pPr>
        <w:rPr>
          <w:rFonts w:ascii="Times New Roman" w:hAnsi="Times New Roman"/>
          <w:sz w:val="26"/>
          <w:szCs w:val="26"/>
        </w:rPr>
      </w:pPr>
    </w:p>
    <w:p w:rsidR="0068243B" w:rsidRPr="002E4531" w:rsidRDefault="0068243B" w:rsidP="002E4531">
      <w:pPr>
        <w:rPr>
          <w:rFonts w:ascii="Times New Roman" w:hAnsi="Times New Roman"/>
          <w:sz w:val="26"/>
          <w:szCs w:val="26"/>
        </w:rPr>
      </w:pPr>
    </w:p>
    <w:p w:rsidR="0068243B" w:rsidRPr="002E4531" w:rsidRDefault="0068243B" w:rsidP="002E4531">
      <w:pPr>
        <w:rPr>
          <w:rFonts w:ascii="Times New Roman" w:hAnsi="Times New Roman"/>
          <w:sz w:val="26"/>
          <w:szCs w:val="26"/>
        </w:rPr>
      </w:pPr>
    </w:p>
    <w:p w:rsidR="0068243B" w:rsidRPr="002E4531" w:rsidRDefault="0068243B" w:rsidP="002E4531">
      <w:pPr>
        <w:rPr>
          <w:rFonts w:ascii="Times New Roman" w:hAnsi="Times New Roman"/>
          <w:sz w:val="26"/>
          <w:szCs w:val="26"/>
        </w:rPr>
      </w:pPr>
    </w:p>
    <w:p w:rsidR="0068243B" w:rsidRPr="002E4531" w:rsidRDefault="0068243B" w:rsidP="002E4531">
      <w:pPr>
        <w:rPr>
          <w:rFonts w:ascii="Times New Roman" w:hAnsi="Times New Roman"/>
          <w:sz w:val="26"/>
          <w:szCs w:val="26"/>
        </w:rPr>
      </w:pPr>
    </w:p>
    <w:p w:rsidR="0068243B" w:rsidRDefault="0068243B" w:rsidP="002E4531">
      <w:pPr>
        <w:rPr>
          <w:rFonts w:ascii="Times New Roman" w:hAnsi="Times New Roman"/>
          <w:sz w:val="26"/>
          <w:szCs w:val="26"/>
        </w:rPr>
      </w:pPr>
    </w:p>
    <w:p w:rsidR="0068243B" w:rsidRPr="002E4531" w:rsidRDefault="0068243B" w:rsidP="002E4531">
      <w:pPr>
        <w:rPr>
          <w:rFonts w:ascii="Times New Roman" w:hAnsi="Times New Roman"/>
          <w:sz w:val="26"/>
          <w:szCs w:val="26"/>
        </w:rPr>
      </w:pPr>
    </w:p>
    <w:p w:rsidR="0068243B" w:rsidRPr="002E4531" w:rsidRDefault="0068243B" w:rsidP="002E4531">
      <w:pPr>
        <w:rPr>
          <w:rFonts w:ascii="Times New Roman" w:hAnsi="Times New Roman"/>
          <w:sz w:val="26"/>
          <w:szCs w:val="26"/>
        </w:rPr>
      </w:pPr>
    </w:p>
    <w:p w:rsidR="0068243B" w:rsidRPr="002E4531" w:rsidRDefault="0068243B" w:rsidP="002E4531">
      <w:pPr>
        <w:rPr>
          <w:rFonts w:ascii="Times New Roman" w:hAnsi="Times New Roman"/>
          <w:sz w:val="26"/>
          <w:szCs w:val="26"/>
        </w:rPr>
      </w:pPr>
    </w:p>
    <w:p w:rsidR="0068243B" w:rsidRDefault="0068243B" w:rsidP="002E4531">
      <w:pPr>
        <w:rPr>
          <w:rFonts w:ascii="Times New Roman" w:hAnsi="Times New Roman"/>
          <w:sz w:val="26"/>
          <w:szCs w:val="26"/>
        </w:rPr>
      </w:pPr>
    </w:p>
    <w:p w:rsidR="0068243B" w:rsidRDefault="0068243B" w:rsidP="002E4531">
      <w:pPr>
        <w:jc w:val="center"/>
        <w:rPr>
          <w:rFonts w:ascii="Times New Roman" w:hAnsi="Times New Roman"/>
          <w:sz w:val="26"/>
          <w:szCs w:val="26"/>
        </w:rPr>
      </w:pPr>
    </w:p>
    <w:p w:rsidR="0068243B" w:rsidRDefault="0068243B" w:rsidP="002E4531">
      <w:pPr>
        <w:jc w:val="center"/>
        <w:rPr>
          <w:rFonts w:ascii="Times New Roman" w:hAnsi="Times New Roman"/>
          <w:sz w:val="26"/>
          <w:szCs w:val="26"/>
        </w:rPr>
      </w:pPr>
    </w:p>
    <w:p w:rsidR="0068243B" w:rsidRDefault="0068243B" w:rsidP="002E4531">
      <w:pPr>
        <w:jc w:val="center"/>
        <w:rPr>
          <w:rFonts w:ascii="Times New Roman" w:hAnsi="Times New Roman"/>
          <w:sz w:val="26"/>
          <w:szCs w:val="26"/>
        </w:rPr>
      </w:pPr>
    </w:p>
    <w:p w:rsidR="0068243B" w:rsidRDefault="0068243B" w:rsidP="002E4531">
      <w:pPr>
        <w:jc w:val="center"/>
        <w:rPr>
          <w:rFonts w:ascii="Times New Roman" w:hAnsi="Times New Roman"/>
          <w:sz w:val="26"/>
          <w:szCs w:val="26"/>
        </w:rPr>
      </w:pPr>
    </w:p>
    <w:p w:rsidR="0068243B" w:rsidRDefault="0068243B" w:rsidP="002E4531">
      <w:pPr>
        <w:jc w:val="center"/>
        <w:rPr>
          <w:rFonts w:ascii="Times New Roman" w:hAnsi="Times New Roman"/>
          <w:sz w:val="26"/>
          <w:szCs w:val="26"/>
        </w:rPr>
      </w:pPr>
    </w:p>
    <w:p w:rsidR="0068243B" w:rsidRDefault="0068243B" w:rsidP="002E4531">
      <w:pPr>
        <w:jc w:val="center"/>
        <w:rPr>
          <w:rFonts w:ascii="Times New Roman" w:hAnsi="Times New Roman"/>
          <w:sz w:val="26"/>
          <w:szCs w:val="26"/>
        </w:rPr>
      </w:pPr>
    </w:p>
    <w:p w:rsidR="0068243B" w:rsidRDefault="0068243B" w:rsidP="002E4531">
      <w:pPr>
        <w:jc w:val="center"/>
        <w:rPr>
          <w:rFonts w:ascii="Times New Roman" w:hAnsi="Times New Roman"/>
          <w:sz w:val="26"/>
          <w:szCs w:val="26"/>
        </w:rPr>
      </w:pPr>
    </w:p>
    <w:p w:rsidR="0068243B" w:rsidRDefault="0068243B" w:rsidP="002E4531">
      <w:pPr>
        <w:jc w:val="center"/>
        <w:rPr>
          <w:rFonts w:ascii="Times New Roman" w:hAnsi="Times New Roman"/>
          <w:sz w:val="26"/>
          <w:szCs w:val="26"/>
        </w:rPr>
      </w:pPr>
    </w:p>
    <w:p w:rsidR="0068243B" w:rsidRDefault="0068243B" w:rsidP="002E4531">
      <w:pPr>
        <w:jc w:val="center"/>
        <w:rPr>
          <w:rFonts w:ascii="Times New Roman" w:hAnsi="Times New Roman"/>
          <w:sz w:val="26"/>
          <w:szCs w:val="26"/>
        </w:rPr>
      </w:pPr>
    </w:p>
    <w:p w:rsidR="0068243B" w:rsidRDefault="0068243B" w:rsidP="002E4531">
      <w:pPr>
        <w:jc w:val="center"/>
        <w:rPr>
          <w:rFonts w:ascii="Times New Roman" w:hAnsi="Times New Roman"/>
          <w:sz w:val="26"/>
          <w:szCs w:val="26"/>
        </w:rPr>
      </w:pPr>
    </w:p>
    <w:p w:rsidR="0068243B" w:rsidRDefault="0068243B" w:rsidP="002E4531">
      <w:pPr>
        <w:jc w:val="center"/>
        <w:rPr>
          <w:rFonts w:ascii="Times New Roman" w:hAnsi="Times New Roman"/>
          <w:sz w:val="26"/>
          <w:szCs w:val="26"/>
        </w:rPr>
      </w:pPr>
    </w:p>
    <w:p w:rsidR="0068243B" w:rsidRDefault="0068243B" w:rsidP="002E4531">
      <w:pPr>
        <w:jc w:val="center"/>
        <w:rPr>
          <w:rFonts w:ascii="Times New Roman" w:hAnsi="Times New Roman"/>
          <w:sz w:val="26"/>
          <w:szCs w:val="26"/>
        </w:rPr>
      </w:pPr>
    </w:p>
    <w:p w:rsidR="0068243B" w:rsidRDefault="0068243B" w:rsidP="002E4531">
      <w:pPr>
        <w:jc w:val="center"/>
        <w:rPr>
          <w:rFonts w:ascii="Times New Roman" w:hAnsi="Times New Roman"/>
          <w:sz w:val="26"/>
          <w:szCs w:val="26"/>
        </w:rPr>
      </w:pPr>
    </w:p>
    <w:p w:rsidR="0068243B" w:rsidRDefault="0068243B" w:rsidP="002E4531">
      <w:pPr>
        <w:jc w:val="center"/>
        <w:rPr>
          <w:rFonts w:ascii="Times New Roman" w:hAnsi="Times New Roman"/>
          <w:sz w:val="26"/>
          <w:szCs w:val="26"/>
        </w:rPr>
      </w:pPr>
    </w:p>
    <w:p w:rsidR="0068243B" w:rsidRDefault="0068243B" w:rsidP="002E4531">
      <w:pPr>
        <w:jc w:val="center"/>
        <w:rPr>
          <w:rFonts w:ascii="Times New Roman" w:hAnsi="Times New Roman"/>
          <w:sz w:val="26"/>
          <w:szCs w:val="26"/>
        </w:rPr>
      </w:pPr>
    </w:p>
    <w:p w:rsidR="0068243B" w:rsidRDefault="0068243B" w:rsidP="002E4531">
      <w:pPr>
        <w:jc w:val="center"/>
        <w:rPr>
          <w:rFonts w:ascii="Times New Roman" w:hAnsi="Times New Roman"/>
          <w:sz w:val="26"/>
          <w:szCs w:val="26"/>
        </w:rPr>
      </w:pPr>
    </w:p>
    <w:p w:rsidR="0068243B" w:rsidRDefault="0068243B" w:rsidP="002E4531">
      <w:pPr>
        <w:jc w:val="center"/>
        <w:rPr>
          <w:rFonts w:ascii="Times New Roman" w:hAnsi="Times New Roman"/>
          <w:sz w:val="26"/>
          <w:szCs w:val="26"/>
        </w:rPr>
      </w:pPr>
    </w:p>
    <w:p w:rsidR="0068243B" w:rsidRDefault="0068243B" w:rsidP="002E4531">
      <w:pPr>
        <w:jc w:val="center"/>
        <w:rPr>
          <w:rFonts w:ascii="Times New Roman" w:hAnsi="Times New Roman"/>
          <w:sz w:val="26"/>
          <w:szCs w:val="26"/>
        </w:rPr>
      </w:pPr>
    </w:p>
    <w:p w:rsidR="0068243B" w:rsidRDefault="0068243B" w:rsidP="002E4531">
      <w:pPr>
        <w:jc w:val="center"/>
        <w:rPr>
          <w:rFonts w:ascii="Times New Roman" w:hAnsi="Times New Roman"/>
          <w:sz w:val="26"/>
          <w:szCs w:val="26"/>
        </w:rPr>
      </w:pPr>
    </w:p>
    <w:p w:rsidR="0068243B" w:rsidRDefault="0068243B" w:rsidP="002E4531">
      <w:pPr>
        <w:jc w:val="center"/>
        <w:rPr>
          <w:rFonts w:ascii="Times New Roman" w:hAnsi="Times New Roman"/>
          <w:sz w:val="26"/>
          <w:szCs w:val="26"/>
        </w:rPr>
      </w:pPr>
    </w:p>
    <w:p w:rsidR="0068243B" w:rsidRPr="00566612" w:rsidRDefault="0068243B" w:rsidP="002E4531">
      <w:pPr>
        <w:tabs>
          <w:tab w:val="center" w:pos="1800"/>
          <w:tab w:val="center" w:pos="6300"/>
        </w:tabs>
        <w:spacing w:line="276" w:lineRule="auto"/>
        <w:ind w:left="-360"/>
        <w:jc w:val="center"/>
        <w:rPr>
          <w:rFonts w:ascii="Times New Roman" w:hAnsi="Times New Roman"/>
          <w:b/>
          <w:sz w:val="26"/>
          <w:szCs w:val="26"/>
        </w:rPr>
      </w:pPr>
      <w:r w:rsidRPr="00566612">
        <w:rPr>
          <w:b/>
          <w:sz w:val="32"/>
          <w:szCs w:val="26"/>
        </w:rPr>
        <w:t>K</w:t>
      </w:r>
      <w:r w:rsidRPr="00566612">
        <w:rPr>
          <w:rFonts w:ascii="Times New Roman" w:hAnsi="Times New Roman"/>
          <w:b/>
          <w:sz w:val="32"/>
          <w:szCs w:val="26"/>
        </w:rPr>
        <w:t>Ế HOẠCH</w:t>
      </w:r>
    </w:p>
    <w:p w:rsidR="0068243B" w:rsidRDefault="0068243B" w:rsidP="002E4531">
      <w:pPr>
        <w:jc w:val="center"/>
        <w:rPr>
          <w:rFonts w:ascii="Times New Roman" w:hAnsi="Times New Roman"/>
          <w:sz w:val="26"/>
          <w:szCs w:val="26"/>
        </w:rPr>
      </w:pPr>
    </w:p>
    <w:p w:rsidR="0068243B" w:rsidRPr="002E4531" w:rsidRDefault="0068243B" w:rsidP="002E4531">
      <w:pPr>
        <w:jc w:val="center"/>
        <w:rPr>
          <w:rFonts w:ascii="Times New Roman" w:hAnsi="Times New Roman"/>
          <w:sz w:val="26"/>
          <w:szCs w:val="26"/>
        </w:rPr>
      </w:pPr>
    </w:p>
    <w:sectPr w:rsidR="0068243B" w:rsidRPr="002E4531" w:rsidSect="00255353">
      <w:pgSz w:w="11907" w:h="16840" w:code="9"/>
      <w:pgMar w:top="284" w:right="567" w:bottom="255" w:left="851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imSun">
    <w:altName w:val="??¨¬?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6C7"/>
    <w:multiLevelType w:val="hybridMultilevel"/>
    <w:tmpl w:val="47063CE6"/>
    <w:lvl w:ilvl="0" w:tplc="1F94B0EE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">
    <w:nsid w:val="02EE0D56"/>
    <w:multiLevelType w:val="hybridMultilevel"/>
    <w:tmpl w:val="AC8E79E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3C2630E"/>
    <w:multiLevelType w:val="hybridMultilevel"/>
    <w:tmpl w:val="A4864DF4"/>
    <w:lvl w:ilvl="0" w:tplc="0409000D">
      <w:start w:val="1"/>
      <w:numFmt w:val="bullet"/>
      <w:lvlText w:val=""/>
      <w:lvlJc w:val="left"/>
      <w:pPr>
        <w:ind w:left="17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3">
    <w:nsid w:val="0D7275A5"/>
    <w:multiLevelType w:val="hybridMultilevel"/>
    <w:tmpl w:val="5CEE6A48"/>
    <w:lvl w:ilvl="0" w:tplc="B502967A"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0FCC3D65"/>
    <w:multiLevelType w:val="hybridMultilevel"/>
    <w:tmpl w:val="A16E8ABC"/>
    <w:lvl w:ilvl="0" w:tplc="5588B53E">
      <w:start w:val="3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100A7DBB"/>
    <w:multiLevelType w:val="hybridMultilevel"/>
    <w:tmpl w:val="AF88A362"/>
    <w:lvl w:ilvl="0" w:tplc="9FAABDC8">
      <w:start w:val="2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hint="default"/>
      </w:rPr>
    </w:lvl>
    <w:lvl w:ilvl="1" w:tplc="5CACAD52">
      <w:start w:val="1"/>
      <w:numFmt w:val="lowerLetter"/>
      <w:lvlText w:val="%2)"/>
      <w:lvlJc w:val="left"/>
      <w:pPr>
        <w:tabs>
          <w:tab w:val="num" w:pos="1860"/>
        </w:tabs>
        <w:ind w:left="1860" w:hanging="360"/>
      </w:pPr>
      <w:rPr>
        <w:rFonts w:ascii="Times New Roman" w:eastAsia="Times New Roman" w:hAnsi="Times New Roman" w:cs="Times New Roman"/>
      </w:rPr>
    </w:lvl>
    <w:lvl w:ilvl="2" w:tplc="04090005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9486870E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4" w:tplc="04090003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6">
    <w:nsid w:val="16212BA8"/>
    <w:multiLevelType w:val="hybridMultilevel"/>
    <w:tmpl w:val="10B0A54A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7">
    <w:nsid w:val="18FC41BC"/>
    <w:multiLevelType w:val="hybridMultilevel"/>
    <w:tmpl w:val="486A5CD0"/>
    <w:lvl w:ilvl="0" w:tplc="5442033E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11A6594C">
      <w:start w:val="1"/>
      <w:numFmt w:val="decimal"/>
      <w:lvlText w:val="%2."/>
      <w:lvlJc w:val="left"/>
      <w:pPr>
        <w:ind w:left="180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C7C770B"/>
    <w:multiLevelType w:val="hybridMultilevel"/>
    <w:tmpl w:val="4F18D75A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299A406F"/>
    <w:multiLevelType w:val="hybridMultilevel"/>
    <w:tmpl w:val="51407D08"/>
    <w:lvl w:ilvl="0" w:tplc="04090005">
      <w:start w:val="1"/>
      <w:numFmt w:val="bullet"/>
      <w:lvlText w:val=""/>
      <w:lvlJc w:val="left"/>
      <w:pPr>
        <w:ind w:left="207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9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10">
    <w:nsid w:val="2B6B5504"/>
    <w:multiLevelType w:val="hybridMultilevel"/>
    <w:tmpl w:val="238AEC26"/>
    <w:lvl w:ilvl="0" w:tplc="7D047AD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4B71810"/>
    <w:multiLevelType w:val="hybridMultilevel"/>
    <w:tmpl w:val="9588023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AE2DF2"/>
    <w:multiLevelType w:val="hybridMultilevel"/>
    <w:tmpl w:val="FA063CC2"/>
    <w:lvl w:ilvl="0" w:tplc="2B6AF4EC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cs="Times New Roman"/>
      </w:rPr>
    </w:lvl>
    <w:lvl w:ilvl="1" w:tplc="04090001">
      <w:start w:val="1"/>
      <w:numFmt w:val="bullet"/>
      <w:lvlText w:val=""/>
      <w:lvlJc w:val="left"/>
      <w:pPr>
        <w:tabs>
          <w:tab w:val="num" w:pos="1470"/>
        </w:tabs>
        <w:ind w:left="147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  <w:rPr>
        <w:rFonts w:cs="Times New Roman"/>
      </w:rPr>
    </w:lvl>
  </w:abstractNum>
  <w:abstractNum w:abstractNumId="13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4E94EDC"/>
    <w:multiLevelType w:val="hybridMultilevel"/>
    <w:tmpl w:val="202810EA"/>
    <w:lvl w:ilvl="0" w:tplc="0409000D">
      <w:start w:val="1"/>
      <w:numFmt w:val="bullet"/>
      <w:lvlText w:val=""/>
      <w:lvlJc w:val="left"/>
      <w:pPr>
        <w:ind w:left="17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5">
    <w:nsid w:val="59294A83"/>
    <w:multiLevelType w:val="hybridMultilevel"/>
    <w:tmpl w:val="352E8A3C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B2158AE"/>
    <w:multiLevelType w:val="hybridMultilevel"/>
    <w:tmpl w:val="9FA04AD8"/>
    <w:lvl w:ilvl="0" w:tplc="040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>
    <w:nsid w:val="60270FE5"/>
    <w:multiLevelType w:val="hybridMultilevel"/>
    <w:tmpl w:val="2BF25F38"/>
    <w:lvl w:ilvl="0" w:tplc="04090005">
      <w:start w:val="1"/>
      <w:numFmt w:val="bullet"/>
      <w:lvlText w:val=""/>
      <w:lvlJc w:val="left"/>
      <w:pPr>
        <w:ind w:left="17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8">
    <w:nsid w:val="61C87D92"/>
    <w:multiLevelType w:val="hybridMultilevel"/>
    <w:tmpl w:val="8E746EFA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5943422"/>
    <w:multiLevelType w:val="hybridMultilevel"/>
    <w:tmpl w:val="18EC60FC"/>
    <w:lvl w:ilvl="0" w:tplc="4BAECB8A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6C25206D"/>
    <w:multiLevelType w:val="hybridMultilevel"/>
    <w:tmpl w:val="74E0514C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1">
    <w:nsid w:val="6C374204"/>
    <w:multiLevelType w:val="hybridMultilevel"/>
    <w:tmpl w:val="D902D0F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EFA2FF3"/>
    <w:multiLevelType w:val="hybridMultilevel"/>
    <w:tmpl w:val="55BA488C"/>
    <w:lvl w:ilvl="0" w:tplc="0409000D">
      <w:start w:val="1"/>
      <w:numFmt w:val="bullet"/>
      <w:lvlText w:val=""/>
      <w:lvlJc w:val="left"/>
      <w:pPr>
        <w:ind w:left="17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3">
    <w:nsid w:val="716D22AF"/>
    <w:multiLevelType w:val="hybridMultilevel"/>
    <w:tmpl w:val="A4F4A9E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6D4CDE2">
      <w:start w:val="1"/>
      <w:numFmt w:val="decimal"/>
      <w:lvlText w:val="%2"/>
      <w:lvlJc w:val="left"/>
      <w:pPr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9CC568B"/>
    <w:multiLevelType w:val="hybridMultilevel"/>
    <w:tmpl w:val="AF9CA5A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7"/>
  </w:num>
  <w:num w:numId="4">
    <w:abstractNumId w:val="23"/>
  </w:num>
  <w:num w:numId="5">
    <w:abstractNumId w:val="17"/>
  </w:num>
  <w:num w:numId="6">
    <w:abstractNumId w:val="4"/>
  </w:num>
  <w:num w:numId="7">
    <w:abstractNumId w:val="9"/>
  </w:num>
  <w:num w:numId="8">
    <w:abstractNumId w:val="6"/>
  </w:num>
  <w:num w:numId="9">
    <w:abstractNumId w:val="20"/>
  </w:num>
  <w:num w:numId="10">
    <w:abstractNumId w:val="21"/>
  </w:num>
  <w:num w:numId="11">
    <w:abstractNumId w:val="2"/>
  </w:num>
  <w:num w:numId="12">
    <w:abstractNumId w:val="14"/>
  </w:num>
  <w:num w:numId="13">
    <w:abstractNumId w:val="22"/>
  </w:num>
  <w:num w:numId="14">
    <w:abstractNumId w:val="18"/>
  </w:num>
  <w:num w:numId="15">
    <w:abstractNumId w:val="24"/>
  </w:num>
  <w:num w:numId="16">
    <w:abstractNumId w:val="8"/>
  </w:num>
  <w:num w:numId="17">
    <w:abstractNumId w:val="11"/>
  </w:num>
  <w:num w:numId="18">
    <w:abstractNumId w:val="1"/>
  </w:num>
  <w:num w:numId="19">
    <w:abstractNumId w:val="15"/>
  </w:num>
  <w:num w:numId="20">
    <w:abstractNumId w:val="16"/>
  </w:num>
  <w:num w:numId="21">
    <w:abstractNumId w:val="19"/>
  </w:num>
  <w:num w:numId="22">
    <w:abstractNumId w:val="0"/>
  </w:num>
  <w:num w:numId="23">
    <w:abstractNumId w:val="3"/>
  </w:num>
  <w:num w:numId="24">
    <w:abstractNumId w:val="5"/>
    <w:lvlOverride w:ilvl="0"/>
    <w:lvlOverride w:ilvl="1">
      <w:startOverride w:val="1"/>
    </w:lvlOverride>
    <w:lvlOverride w:ilvl="2"/>
    <w:lvlOverride w:ilvl="3">
      <w:startOverride w:val="1"/>
    </w:lvlOverride>
    <w:lvlOverride w:ilvl="4"/>
    <w:lvlOverride w:ilvl="5"/>
    <w:lvlOverride w:ilvl="6"/>
    <w:lvlOverride w:ilvl="7"/>
    <w:lvlOverride w:ilvl="8"/>
  </w:num>
  <w:num w:numId="25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4098"/>
    <w:rsid w:val="000066E2"/>
    <w:rsid w:val="00020A5B"/>
    <w:rsid w:val="00023099"/>
    <w:rsid w:val="00032A3F"/>
    <w:rsid w:val="0003599A"/>
    <w:rsid w:val="00042235"/>
    <w:rsid w:val="00046A7B"/>
    <w:rsid w:val="00047A3E"/>
    <w:rsid w:val="000A6FF8"/>
    <w:rsid w:val="000B1F8A"/>
    <w:rsid w:val="000C1006"/>
    <w:rsid w:val="000F2EE3"/>
    <w:rsid w:val="00101EDE"/>
    <w:rsid w:val="001045AF"/>
    <w:rsid w:val="00141146"/>
    <w:rsid w:val="001469EA"/>
    <w:rsid w:val="001541E3"/>
    <w:rsid w:val="001774DE"/>
    <w:rsid w:val="0018275A"/>
    <w:rsid w:val="00195B8F"/>
    <w:rsid w:val="001A3C6A"/>
    <w:rsid w:val="001A5F80"/>
    <w:rsid w:val="001B413B"/>
    <w:rsid w:val="001B52A5"/>
    <w:rsid w:val="001C7A32"/>
    <w:rsid w:val="001D4A05"/>
    <w:rsid w:val="001F16BE"/>
    <w:rsid w:val="00203E07"/>
    <w:rsid w:val="002143EA"/>
    <w:rsid w:val="00227369"/>
    <w:rsid w:val="00227C5F"/>
    <w:rsid w:val="00237EE6"/>
    <w:rsid w:val="002433B7"/>
    <w:rsid w:val="00247095"/>
    <w:rsid w:val="00253532"/>
    <w:rsid w:val="00255353"/>
    <w:rsid w:val="002762B2"/>
    <w:rsid w:val="002769EE"/>
    <w:rsid w:val="0028048F"/>
    <w:rsid w:val="00280688"/>
    <w:rsid w:val="002865F8"/>
    <w:rsid w:val="00290166"/>
    <w:rsid w:val="00290EA1"/>
    <w:rsid w:val="002937BD"/>
    <w:rsid w:val="002B2C3A"/>
    <w:rsid w:val="002B75BE"/>
    <w:rsid w:val="002E4531"/>
    <w:rsid w:val="0030051A"/>
    <w:rsid w:val="003164B7"/>
    <w:rsid w:val="0032395A"/>
    <w:rsid w:val="00341ACF"/>
    <w:rsid w:val="003623C9"/>
    <w:rsid w:val="00363202"/>
    <w:rsid w:val="00380DEE"/>
    <w:rsid w:val="0038450C"/>
    <w:rsid w:val="00385017"/>
    <w:rsid w:val="003A2FAF"/>
    <w:rsid w:val="003C2634"/>
    <w:rsid w:val="003D3FAE"/>
    <w:rsid w:val="003F1C19"/>
    <w:rsid w:val="00414380"/>
    <w:rsid w:val="004252DB"/>
    <w:rsid w:val="004758BF"/>
    <w:rsid w:val="00476986"/>
    <w:rsid w:val="00485AAA"/>
    <w:rsid w:val="00486DD4"/>
    <w:rsid w:val="004A57EC"/>
    <w:rsid w:val="004B1714"/>
    <w:rsid w:val="004B7633"/>
    <w:rsid w:val="004F3680"/>
    <w:rsid w:val="004F3AA1"/>
    <w:rsid w:val="00503F83"/>
    <w:rsid w:val="00504FCD"/>
    <w:rsid w:val="00515479"/>
    <w:rsid w:val="00534C28"/>
    <w:rsid w:val="00535CC6"/>
    <w:rsid w:val="00564C0F"/>
    <w:rsid w:val="005662D9"/>
    <w:rsid w:val="00566612"/>
    <w:rsid w:val="0059059B"/>
    <w:rsid w:val="00592233"/>
    <w:rsid w:val="005C3C3F"/>
    <w:rsid w:val="005E6EB0"/>
    <w:rsid w:val="0060023B"/>
    <w:rsid w:val="0060183A"/>
    <w:rsid w:val="00605758"/>
    <w:rsid w:val="006136D2"/>
    <w:rsid w:val="00634F3A"/>
    <w:rsid w:val="0068243B"/>
    <w:rsid w:val="00697CE8"/>
    <w:rsid w:val="006F33AB"/>
    <w:rsid w:val="006F3E65"/>
    <w:rsid w:val="00724B94"/>
    <w:rsid w:val="007359BA"/>
    <w:rsid w:val="00757B79"/>
    <w:rsid w:val="00757BDF"/>
    <w:rsid w:val="007655E7"/>
    <w:rsid w:val="00765A35"/>
    <w:rsid w:val="0078584E"/>
    <w:rsid w:val="0078798F"/>
    <w:rsid w:val="00790109"/>
    <w:rsid w:val="007B122A"/>
    <w:rsid w:val="007C3260"/>
    <w:rsid w:val="007F6E62"/>
    <w:rsid w:val="00817195"/>
    <w:rsid w:val="00821348"/>
    <w:rsid w:val="00845195"/>
    <w:rsid w:val="008563A2"/>
    <w:rsid w:val="008973AB"/>
    <w:rsid w:val="008D5FD2"/>
    <w:rsid w:val="008D70DB"/>
    <w:rsid w:val="008E6321"/>
    <w:rsid w:val="0091474C"/>
    <w:rsid w:val="0093319A"/>
    <w:rsid w:val="00935B72"/>
    <w:rsid w:val="0094394B"/>
    <w:rsid w:val="00944F9D"/>
    <w:rsid w:val="00960B90"/>
    <w:rsid w:val="009757A8"/>
    <w:rsid w:val="00994439"/>
    <w:rsid w:val="009B019D"/>
    <w:rsid w:val="009B1F3A"/>
    <w:rsid w:val="009B7B3D"/>
    <w:rsid w:val="009C4240"/>
    <w:rsid w:val="009C77AC"/>
    <w:rsid w:val="009D444A"/>
    <w:rsid w:val="009E3D08"/>
    <w:rsid w:val="00A107F5"/>
    <w:rsid w:val="00A116BD"/>
    <w:rsid w:val="00A1658B"/>
    <w:rsid w:val="00A51DB1"/>
    <w:rsid w:val="00A645CA"/>
    <w:rsid w:val="00A679FD"/>
    <w:rsid w:val="00A7331F"/>
    <w:rsid w:val="00A862CD"/>
    <w:rsid w:val="00A9151E"/>
    <w:rsid w:val="00AA09BE"/>
    <w:rsid w:val="00AE73D2"/>
    <w:rsid w:val="00B13AC6"/>
    <w:rsid w:val="00B35140"/>
    <w:rsid w:val="00B46B8F"/>
    <w:rsid w:val="00B62822"/>
    <w:rsid w:val="00B6595E"/>
    <w:rsid w:val="00B769A4"/>
    <w:rsid w:val="00B82C29"/>
    <w:rsid w:val="00B82DDE"/>
    <w:rsid w:val="00BA0CD7"/>
    <w:rsid w:val="00BB304D"/>
    <w:rsid w:val="00BC0ACE"/>
    <w:rsid w:val="00BC1196"/>
    <w:rsid w:val="00BE377D"/>
    <w:rsid w:val="00BF0F3B"/>
    <w:rsid w:val="00C108AF"/>
    <w:rsid w:val="00C12A07"/>
    <w:rsid w:val="00C15D32"/>
    <w:rsid w:val="00C17E32"/>
    <w:rsid w:val="00C21088"/>
    <w:rsid w:val="00C35798"/>
    <w:rsid w:val="00C46130"/>
    <w:rsid w:val="00C54524"/>
    <w:rsid w:val="00C60E08"/>
    <w:rsid w:val="00C71670"/>
    <w:rsid w:val="00C829C6"/>
    <w:rsid w:val="00CB46FC"/>
    <w:rsid w:val="00CB4B9D"/>
    <w:rsid w:val="00CB68BB"/>
    <w:rsid w:val="00CB752F"/>
    <w:rsid w:val="00CE1982"/>
    <w:rsid w:val="00CE7C06"/>
    <w:rsid w:val="00D12192"/>
    <w:rsid w:val="00D123A9"/>
    <w:rsid w:val="00D13137"/>
    <w:rsid w:val="00D1355D"/>
    <w:rsid w:val="00D81648"/>
    <w:rsid w:val="00D85741"/>
    <w:rsid w:val="00D863CD"/>
    <w:rsid w:val="00D87C14"/>
    <w:rsid w:val="00D91FAA"/>
    <w:rsid w:val="00DA3EA9"/>
    <w:rsid w:val="00DB2BAE"/>
    <w:rsid w:val="00DB31CE"/>
    <w:rsid w:val="00DC2CAD"/>
    <w:rsid w:val="00DD233C"/>
    <w:rsid w:val="00DE5E74"/>
    <w:rsid w:val="00DE6114"/>
    <w:rsid w:val="00E05B24"/>
    <w:rsid w:val="00E42FC9"/>
    <w:rsid w:val="00E61EE7"/>
    <w:rsid w:val="00E65C8A"/>
    <w:rsid w:val="00E94206"/>
    <w:rsid w:val="00EA0276"/>
    <w:rsid w:val="00EB2E08"/>
    <w:rsid w:val="00ED04AB"/>
    <w:rsid w:val="00ED3F61"/>
    <w:rsid w:val="00EE49D2"/>
    <w:rsid w:val="00EF1713"/>
    <w:rsid w:val="00EF672C"/>
    <w:rsid w:val="00F16B0A"/>
    <w:rsid w:val="00F310E8"/>
    <w:rsid w:val="00F364EF"/>
    <w:rsid w:val="00F3665A"/>
    <w:rsid w:val="00F50C89"/>
    <w:rsid w:val="00F52246"/>
    <w:rsid w:val="00F544CF"/>
    <w:rsid w:val="00F74497"/>
    <w:rsid w:val="00F849D4"/>
    <w:rsid w:val="00F97682"/>
    <w:rsid w:val="00FA351A"/>
    <w:rsid w:val="00FB4C7E"/>
    <w:rsid w:val="00FB5107"/>
    <w:rsid w:val="00FC062A"/>
    <w:rsid w:val="00FD1364"/>
    <w:rsid w:val="00FD1D8A"/>
    <w:rsid w:val="00FF4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rPr>
      <w:rFonts w:ascii="VNI-Times" w:eastAsia="Times New Roman" w:hAnsi="VNI-Times"/>
      <w:sz w:val="28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B304D"/>
    <w:pPr>
      <w:ind w:left="720"/>
      <w:contextualSpacing/>
    </w:pPr>
  </w:style>
  <w:style w:type="table" w:styleId="TableGrid">
    <w:name w:val="Table Grid"/>
    <w:basedOn w:val="TableNormal"/>
    <w:uiPriority w:val="99"/>
    <w:rsid w:val="003623C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2E4531"/>
    <w:pPr>
      <w:widowControl w:val="0"/>
    </w:pPr>
    <w:rPr>
      <w:rFonts w:ascii="Times New Roman" w:eastAsia="SimSun" w:hAnsi="Times New Roman"/>
      <w:kern w:val="2"/>
      <w:sz w:val="24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389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89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268</Words>
  <Characters>1529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</dc:title>
  <dc:subject/>
  <dc:creator>donghiep</dc:creator>
  <cp:keywords/>
  <dc:description/>
  <cp:lastModifiedBy>Admin</cp:lastModifiedBy>
  <cp:revision>2</cp:revision>
  <cp:lastPrinted>2017-06-29T06:45:00Z</cp:lastPrinted>
  <dcterms:created xsi:type="dcterms:W3CDTF">2017-06-29T06:50:00Z</dcterms:created>
  <dcterms:modified xsi:type="dcterms:W3CDTF">2017-06-29T06:50:00Z</dcterms:modified>
</cp:coreProperties>
</file>